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57EAB4" w14:textId="46B048DD" w:rsidR="005425CD" w:rsidRDefault="005425CD">
      <w:r>
        <w:t>Update the options to the BIM360 Upload for PDF Multipage files to get extracted with a title block template.</w:t>
      </w:r>
    </w:p>
    <w:p w14:paraId="43469C50" w14:textId="73E82AB0" w:rsidR="00E97875" w:rsidRDefault="005425CD">
      <w:r>
        <w:rPr>
          <w:noProof/>
        </w:rPr>
        <w:drawing>
          <wp:inline distT="0" distB="0" distL="0" distR="0" wp14:anchorId="06E7877A" wp14:editId="7B4501B3">
            <wp:extent cx="5943600" cy="398018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8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A8B10" w14:textId="0B75B8A9" w:rsidR="005425CD" w:rsidRDefault="005425CD"/>
    <w:p w14:paraId="3E39E8B0" w14:textId="5B8A206B" w:rsidR="005425CD" w:rsidRDefault="005425CD">
      <w:r>
        <w:t>BIM 360 Docs upload</w:t>
      </w:r>
    </w:p>
    <w:p w14:paraId="5D0A85EE" w14:textId="4831D468" w:rsidR="005425CD" w:rsidRDefault="005425CD">
      <w:r>
        <w:rPr>
          <w:noProof/>
        </w:rPr>
        <w:drawing>
          <wp:inline distT="0" distB="0" distL="0" distR="0" wp14:anchorId="2F5371E0" wp14:editId="6917F2A9">
            <wp:extent cx="5943600" cy="30118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1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AE7438" w14:textId="5EECB6AC" w:rsidR="005425CD" w:rsidRDefault="005425CD">
      <w:r>
        <w:rPr>
          <w:noProof/>
        </w:rPr>
        <w:lastRenderedPageBreak/>
        <w:drawing>
          <wp:inline distT="0" distB="0" distL="0" distR="0" wp14:anchorId="28123C90" wp14:editId="326B7177">
            <wp:extent cx="5943600" cy="29362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8D986" w14:textId="3E5FC300" w:rsidR="005425CD" w:rsidRDefault="005425CD">
      <w:r>
        <w:rPr>
          <w:noProof/>
        </w:rPr>
        <w:drawing>
          <wp:inline distT="0" distB="0" distL="0" distR="0" wp14:anchorId="7FFC866A" wp14:editId="04835BA7">
            <wp:extent cx="5943600" cy="29362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8ACB7" w14:textId="67ADC826" w:rsidR="005425CD" w:rsidRDefault="005425CD">
      <w:r>
        <w:rPr>
          <w:noProof/>
        </w:rPr>
        <w:lastRenderedPageBreak/>
        <w:drawing>
          <wp:inline distT="0" distB="0" distL="0" distR="0" wp14:anchorId="0545DC52" wp14:editId="7684D495">
            <wp:extent cx="5943600" cy="303339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3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9BE9E21" wp14:editId="1316AB14">
            <wp:extent cx="5943600" cy="303339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3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44841" w14:textId="195135E2" w:rsidR="005425CD" w:rsidRDefault="005425CD"/>
    <w:p w14:paraId="5B8CD007" w14:textId="44158DD6" w:rsidR="005425CD" w:rsidRDefault="005425CD"/>
    <w:p w14:paraId="09EF16CC" w14:textId="344A5199" w:rsidR="005425CD" w:rsidRDefault="005425CD"/>
    <w:p w14:paraId="22292AFB" w14:textId="2062B534" w:rsidR="005425CD" w:rsidRDefault="005425CD"/>
    <w:p w14:paraId="05CE5373" w14:textId="57642829" w:rsidR="005425CD" w:rsidRDefault="005425CD"/>
    <w:p w14:paraId="38658E61" w14:textId="2B13DEC7" w:rsidR="005425CD" w:rsidRDefault="005425CD"/>
    <w:p w14:paraId="34565355" w14:textId="6EC7B1F4" w:rsidR="005425CD" w:rsidRDefault="005425CD"/>
    <w:p w14:paraId="07AF0533" w14:textId="77777777" w:rsidR="005425CD" w:rsidRDefault="005425CD">
      <w:r>
        <w:rPr>
          <w:noProof/>
        </w:rPr>
        <w:lastRenderedPageBreak/>
        <w:drawing>
          <wp:inline distT="0" distB="0" distL="0" distR="0" wp14:anchorId="313669F2" wp14:editId="2E0B4478">
            <wp:extent cx="5943600" cy="277495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7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2C1D1" w14:textId="7D8C3A8C" w:rsidR="005425CD" w:rsidRDefault="005425CD">
      <w:bookmarkStart w:id="0" w:name="_GoBack"/>
      <w:bookmarkEnd w:id="0"/>
      <w:r>
        <w:rPr>
          <w:noProof/>
        </w:rPr>
        <w:drawing>
          <wp:inline distT="0" distB="0" distL="0" distR="0" wp14:anchorId="0F0AA36A" wp14:editId="49026FEA">
            <wp:extent cx="5943600" cy="303339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3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9604F" w14:textId="1F606EBF" w:rsidR="005425CD" w:rsidRDefault="005425CD"/>
    <w:p w14:paraId="51856A21" w14:textId="77777777" w:rsidR="005425CD" w:rsidRDefault="005425CD"/>
    <w:p w14:paraId="0609DA76" w14:textId="430E8402" w:rsidR="005425CD" w:rsidRDefault="005425CD"/>
    <w:p w14:paraId="1EEB21D6" w14:textId="3D7DD1CE" w:rsidR="005425CD" w:rsidRDefault="005425CD"/>
    <w:p w14:paraId="1EE6951E" w14:textId="0EF36C1B" w:rsidR="005425CD" w:rsidRDefault="005425CD"/>
    <w:p w14:paraId="2B86F0DF" w14:textId="72D3632A" w:rsidR="005425CD" w:rsidRDefault="005425CD"/>
    <w:p w14:paraId="32903F64" w14:textId="62DC9FFD" w:rsidR="005425CD" w:rsidRDefault="005425CD"/>
    <w:p w14:paraId="44F2A3BF" w14:textId="2B80B360" w:rsidR="005425CD" w:rsidRDefault="005425CD"/>
    <w:p w14:paraId="036E2D51" w14:textId="34CD1BD2" w:rsidR="005425CD" w:rsidRDefault="005425CD"/>
    <w:p w14:paraId="3BB12540" w14:textId="15EED98D" w:rsidR="005425CD" w:rsidRDefault="005425CD"/>
    <w:p w14:paraId="071CACC6" w14:textId="77777777" w:rsidR="005425CD" w:rsidRDefault="005425CD"/>
    <w:p w14:paraId="62D12231" w14:textId="0F3B4191" w:rsidR="005425CD" w:rsidRDefault="005425CD"/>
    <w:p w14:paraId="6F4F16FD" w14:textId="77777777" w:rsidR="005425CD" w:rsidRDefault="005425CD"/>
    <w:sectPr w:rsidR="005425C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5CD"/>
    <w:rsid w:val="005425CD"/>
    <w:rsid w:val="005900E9"/>
    <w:rsid w:val="00600453"/>
    <w:rsid w:val="00655E71"/>
    <w:rsid w:val="00705039"/>
    <w:rsid w:val="00811FFA"/>
    <w:rsid w:val="00822E9F"/>
    <w:rsid w:val="00C12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A2F89"/>
  <w15:chartTrackingRefBased/>
  <w15:docId w15:val="{4A943B92-D88D-4601-915F-8578E4E91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1C7093B8.dotm</Template>
  <TotalTime>4</TotalTime>
  <Pages>5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Derooy</dc:creator>
  <cp:keywords/>
  <dc:description/>
  <cp:lastModifiedBy>Peter Derooy</cp:lastModifiedBy>
  <cp:revision>1</cp:revision>
  <dcterms:created xsi:type="dcterms:W3CDTF">2019-05-08T13:31:00Z</dcterms:created>
  <dcterms:modified xsi:type="dcterms:W3CDTF">2019-05-08T13:35:00Z</dcterms:modified>
</cp:coreProperties>
</file>